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20" w:h="1684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2026-02-12T15:36:06Z</dcterms:created>
  <dcterms:modified xsi:type="dcterms:W3CDTF">2026-02-12T15:36:06Z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